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CDB" w:rsidRDefault="00507CDB" w:rsidP="00C945A8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Mesto Vrútky</w:t>
      </w:r>
    </w:p>
    <w:p w:rsidR="00507CDB" w:rsidRDefault="00507CDB" w:rsidP="00C945A8">
      <w:pPr>
        <w:pBdr>
          <w:bottom w:val="single" w:sz="4" w:space="1" w:color="auto"/>
        </w:pBdr>
        <w:rPr>
          <w:rFonts w:ascii="Cambria" w:hAnsi="Cambria"/>
        </w:rPr>
      </w:pPr>
      <w:r>
        <w:rPr>
          <w:rFonts w:ascii="Cambria" w:hAnsi="Cambria"/>
        </w:rPr>
        <w:t> </w:t>
      </w:r>
    </w:p>
    <w:p w:rsidR="00507CDB" w:rsidRDefault="00507CDB" w:rsidP="00C945A8">
      <w:pPr>
        <w:rPr>
          <w:rFonts w:ascii="Cambria" w:hAnsi="Cambria"/>
        </w:rPr>
      </w:pPr>
      <w:r>
        <w:rPr>
          <w:rFonts w:ascii="Cambria" w:hAnsi="Cambria"/>
        </w:rPr>
        <w:t>  Predkladacia správa</w:t>
      </w:r>
    </w:p>
    <w:p w:rsidR="00507CDB" w:rsidRDefault="00507CDB" w:rsidP="00C945A8">
      <w:pPr>
        <w:ind w:left="4956"/>
        <w:jc w:val="center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507CDB" w:rsidRDefault="00507CDB" w:rsidP="00C945A8">
      <w:pPr>
        <w:tabs>
          <w:tab w:val="left" w:pos="720"/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  <w:bCs/>
          <w:i/>
          <w:iCs/>
          <w:sz w:val="28"/>
          <w:szCs w:val="28"/>
        </w:rPr>
        <w:t>Určené</w:t>
      </w:r>
      <w:r>
        <w:rPr>
          <w:rFonts w:ascii="Cambria" w:hAnsi="Cambria"/>
          <w:bCs/>
          <w:i/>
          <w:iCs/>
        </w:rPr>
        <w:t>: na zasadnutie Mestskej rady vo Vrútkach dňa 16.09.2021 a Mestského zastupiteľstva vo Vrútkach dňa 21.09.2021.</w:t>
      </w:r>
    </w:p>
    <w:p w:rsidR="00507CDB" w:rsidRDefault="00507CDB" w:rsidP="00C945A8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>   </w:t>
      </w:r>
    </w:p>
    <w:p w:rsidR="00507CDB" w:rsidRDefault="00507CDB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sz w:val="32"/>
          <w:szCs w:val="32"/>
        </w:rPr>
        <w:t>Názov materiálu</w:t>
      </w:r>
      <w:r>
        <w:rPr>
          <w:rFonts w:ascii="Cambria" w:hAnsi="Cambria"/>
          <w:b/>
          <w:bCs/>
        </w:rPr>
        <w:t>: Odpredaj nehnuteľností – tzv. zvyškových pozemkov mesta Vrútky v zmysle zákona č. 138/1991 Zb. §9a odstavec 8 písmena e)</w:t>
      </w:r>
    </w:p>
    <w:p w:rsidR="00507CDB" w:rsidRDefault="00507CDB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507CDB" w:rsidRDefault="00507CDB" w:rsidP="00C945A8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507CDB" w:rsidRDefault="00507CDB" w:rsidP="00C945A8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Materiál obsahuje:  </w:t>
      </w:r>
      <w:r>
        <w:rPr>
          <w:rFonts w:ascii="Cambria" w:hAnsi="Cambria"/>
        </w:rPr>
        <w:t xml:space="preserve">-   </w:t>
      </w:r>
      <w:r>
        <w:rPr>
          <w:rFonts w:ascii="Cambria" w:hAnsi="Cambria"/>
        </w:rPr>
        <w:tab/>
      </w:r>
      <w:r>
        <w:rPr>
          <w:rFonts w:ascii="Cambria" w:hAnsi="Cambria"/>
          <w:sz w:val="22"/>
          <w:szCs w:val="22"/>
        </w:rPr>
        <w:t>predkladacia správa</w:t>
      </w:r>
    </w:p>
    <w:p w:rsidR="00507CDB" w:rsidRDefault="00507CDB" w:rsidP="00C945A8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-</w:t>
      </w:r>
      <w:r>
        <w:rPr>
          <w:rFonts w:ascii="Cambria" w:hAnsi="Cambria"/>
          <w:sz w:val="22"/>
          <w:szCs w:val="22"/>
        </w:rPr>
        <w:tab/>
        <w:t xml:space="preserve">dôvodová správa </w:t>
      </w:r>
    </w:p>
    <w:p w:rsidR="00507CDB" w:rsidRDefault="00507CDB" w:rsidP="00C945A8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snímka z mapy</w:t>
      </w:r>
    </w:p>
    <w:p w:rsidR="00507CDB" w:rsidRDefault="00507CDB" w:rsidP="00C945A8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</w:rPr>
        <w:t xml:space="preserve">Návrh na </w:t>
      </w:r>
      <w:r>
        <w:rPr>
          <w:rFonts w:ascii="Cambria" w:hAnsi="Cambria"/>
          <w:b/>
          <w:bCs/>
        </w:rPr>
        <w:t>uznesenie :</w:t>
      </w:r>
    </w:p>
    <w:p w:rsidR="00507CDB" w:rsidRDefault="00507CDB" w:rsidP="00C945A8">
      <w:pPr>
        <w:tabs>
          <w:tab w:val="left" w:pos="1080"/>
        </w:tabs>
        <w:rPr>
          <w:rFonts w:ascii="Cambria" w:hAnsi="Cambria"/>
          <w:b/>
          <w:bCs/>
        </w:rPr>
      </w:pPr>
    </w:p>
    <w:p w:rsidR="00507CDB" w:rsidRDefault="00507CDB" w:rsidP="00C945A8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Mestské zastupiteľstvo vo Vrútkach </w:t>
      </w:r>
    </w:p>
    <w:p w:rsidR="00507CDB" w:rsidRDefault="00507CDB" w:rsidP="00C945A8">
      <w:pPr>
        <w:jc w:val="both"/>
        <w:rPr>
          <w:rFonts w:ascii="Cambria" w:hAnsi="Cambria"/>
          <w:b/>
        </w:rPr>
      </w:pPr>
    </w:p>
    <w:p w:rsidR="00507CDB" w:rsidRDefault="00507CDB" w:rsidP="00C945A8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  <w:color w:val="000000"/>
        </w:rPr>
        <w:t>p r e r o k o v a l o</w:t>
      </w:r>
    </w:p>
    <w:p w:rsidR="00507CDB" w:rsidRDefault="00507CDB" w:rsidP="00C945A8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návrh realizácie prevodu nehnuteľného majetku podľa zákona č. 138/1991 Zb. o majetku obcí v znení neskorších predpisov ako prípad hodný osobitného zreteľa.</w:t>
      </w:r>
    </w:p>
    <w:p w:rsidR="00507CDB" w:rsidRDefault="00507CDB" w:rsidP="00C945A8">
      <w:pPr>
        <w:tabs>
          <w:tab w:val="left" w:pos="360"/>
        </w:tabs>
        <w:ind w:left="360"/>
        <w:jc w:val="both"/>
        <w:rPr>
          <w:b/>
        </w:rPr>
      </w:pPr>
    </w:p>
    <w:p w:rsidR="00507CDB" w:rsidRDefault="00507CDB" w:rsidP="00C945A8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</w:rPr>
        <w:t>s c h v a ľ u j e</w:t>
      </w:r>
      <w:r>
        <w:rPr>
          <w:b/>
        </w:rPr>
        <w:t xml:space="preserve"> </w:t>
      </w:r>
    </w:p>
    <w:p w:rsidR="00507CDB" w:rsidRDefault="00507CDB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zámer predaja </w:t>
      </w:r>
      <w:r>
        <w:rPr>
          <w:rFonts w:ascii="Cambria" w:hAnsi="Cambria"/>
          <w:sz w:val="22"/>
          <w:szCs w:val="22"/>
        </w:rPr>
        <w:t xml:space="preserve">nehnuteľného majetku vo vlastníctve Mesta Vrútky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:rsidR="00507CDB" w:rsidRDefault="00507CDB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pozemok p. č.  KN register „C“ 446/33,</w:t>
      </w:r>
      <w:r>
        <w:rPr>
          <w:rFonts w:ascii="Cambria" w:hAnsi="Cambria"/>
          <w:sz w:val="22"/>
          <w:szCs w:val="22"/>
        </w:rPr>
        <w:t xml:space="preserve"> zastavané pl. a nádvoria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5 m2"/>
        </w:smartTagPr>
        <w:r>
          <w:rPr>
            <w:rFonts w:ascii="Cambria" w:hAnsi="Cambria"/>
            <w:b/>
            <w:sz w:val="22"/>
            <w:szCs w:val="22"/>
          </w:rPr>
          <w:t>5 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b/>
          <w:sz w:val="22"/>
          <w:szCs w:val="22"/>
        </w:rPr>
        <w:t xml:space="preserve">, </w:t>
      </w:r>
      <w:r w:rsidRPr="009B59E8">
        <w:rPr>
          <w:rFonts w:ascii="Cambria" w:hAnsi="Cambria"/>
          <w:sz w:val="22"/>
          <w:szCs w:val="22"/>
        </w:rPr>
        <w:t xml:space="preserve"> vo veľkosti 1/1-ina</w:t>
      </w:r>
      <w:r>
        <w:rPr>
          <w:rFonts w:ascii="Cambria" w:hAnsi="Cambria"/>
          <w:b/>
          <w:sz w:val="22"/>
          <w:szCs w:val="22"/>
        </w:rPr>
        <w:t xml:space="preserve">, </w:t>
      </w:r>
      <w:r w:rsidRPr="00451AF8">
        <w:rPr>
          <w:rFonts w:ascii="Cambria" w:hAnsi="Cambria"/>
          <w:bCs/>
          <w:sz w:val="22"/>
          <w:szCs w:val="22"/>
        </w:rPr>
        <w:t xml:space="preserve">zapísaný </w:t>
      </w:r>
      <w:r>
        <w:rPr>
          <w:rFonts w:ascii="Cambria" w:hAnsi="Cambria"/>
          <w:bCs/>
          <w:sz w:val="22"/>
          <w:szCs w:val="22"/>
        </w:rPr>
        <w:t>na liste vlastníctva č. 1876 na Okresnom úrade v Martine, katastrálnom odbore, nachádzajúci sa v katastrálnom území Vrútky, v zastavanom území mesta</w:t>
      </w:r>
    </w:p>
    <w:p w:rsidR="00507CDB" w:rsidRDefault="00507CDB" w:rsidP="001C2EF2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v prospech Tomáš Hurta, </w:t>
      </w:r>
      <w:r>
        <w:rPr>
          <w:rFonts w:ascii="Cambria" w:hAnsi="Cambria"/>
          <w:sz w:val="22"/>
          <w:szCs w:val="22"/>
        </w:rPr>
        <w:t>rod. Hurta, bytom Novákova 555/7, 036 01 Martin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 w:rsidR="00507CDB" w:rsidRDefault="00507CDB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507CDB" w:rsidRDefault="00507CDB" w:rsidP="00C945A8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pozemok bezprostredne súvisí s pozemkom, ktorého je žiadateľ vlastníkom a predávaný pozemok predstavuje vstup na tento pozemok. Mesto pozemok nevyužíva, spĺňa kritériá zvyškového pozemku v zmysle Zásad hospodárenia a nakladania s majetkom Mesta Vrútky č. 3/2018.</w:t>
      </w:r>
    </w:p>
    <w:p w:rsidR="00507CDB" w:rsidRDefault="00507CDB" w:rsidP="00C945A8">
      <w:pPr>
        <w:tabs>
          <w:tab w:val="left" w:pos="360"/>
        </w:tabs>
        <w:ind w:left="360"/>
        <w:jc w:val="both"/>
        <w:rPr>
          <w:rFonts w:ascii="Cambria" w:hAnsi="Cambria"/>
          <w:b/>
          <w:bCs/>
          <w:color w:val="000000"/>
          <w:sz w:val="22"/>
          <w:szCs w:val="22"/>
        </w:rPr>
      </w:pPr>
    </w:p>
    <w:p w:rsidR="00507CDB" w:rsidRDefault="00507CDB" w:rsidP="00C945A8">
      <w:pPr>
        <w:numPr>
          <w:ilvl w:val="0"/>
          <w:numId w:val="2"/>
        </w:numPr>
        <w:tabs>
          <w:tab w:val="left" w:pos="360"/>
        </w:tabs>
        <w:jc w:val="both"/>
        <w:rPr>
          <w:b/>
        </w:rPr>
      </w:pPr>
      <w:r>
        <w:rPr>
          <w:rFonts w:ascii="Cambria" w:hAnsi="Cambria"/>
          <w:b/>
          <w:bCs/>
          <w:color w:val="000000"/>
        </w:rPr>
        <w:t>s</w:t>
      </w:r>
      <w:r>
        <w:rPr>
          <w:rFonts w:ascii="Cambria" w:hAnsi="Cambria"/>
          <w:b/>
        </w:rPr>
        <w:t> c h v a ľ u j e</w:t>
      </w:r>
      <w:r>
        <w:rPr>
          <w:b/>
        </w:rPr>
        <w:t xml:space="preserve"> </w:t>
      </w:r>
    </w:p>
    <w:p w:rsidR="00507CDB" w:rsidRDefault="00507CDB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predaj majetku mesta Vrútky ako prípad hodný osobitného zreteľa </w:t>
      </w:r>
      <w:r>
        <w:rPr>
          <w:rFonts w:ascii="Cambria" w:hAnsi="Cambria"/>
          <w:sz w:val="22"/>
          <w:szCs w:val="22"/>
        </w:rPr>
        <w:t xml:space="preserve">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:rsidR="00507CDB" w:rsidRDefault="00507CDB" w:rsidP="00D42AD5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pozemok p. č.  KN register „C“ 446/33,</w:t>
      </w:r>
      <w:r>
        <w:rPr>
          <w:rFonts w:ascii="Cambria" w:hAnsi="Cambria"/>
          <w:sz w:val="22"/>
          <w:szCs w:val="22"/>
        </w:rPr>
        <w:t xml:space="preserve"> zastavané pl. a nádvoria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5 m2"/>
        </w:smartTagPr>
        <w:r>
          <w:rPr>
            <w:rFonts w:ascii="Cambria" w:hAnsi="Cambria"/>
            <w:b/>
            <w:sz w:val="22"/>
            <w:szCs w:val="22"/>
          </w:rPr>
          <w:t>5 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b/>
          <w:sz w:val="22"/>
          <w:szCs w:val="22"/>
        </w:rPr>
        <w:t xml:space="preserve">, </w:t>
      </w:r>
      <w:r w:rsidRPr="009B59E8">
        <w:rPr>
          <w:rFonts w:ascii="Cambria" w:hAnsi="Cambria"/>
          <w:sz w:val="22"/>
          <w:szCs w:val="22"/>
        </w:rPr>
        <w:t xml:space="preserve"> vo veľkosti 1/1-ina</w:t>
      </w:r>
      <w:r>
        <w:rPr>
          <w:rFonts w:ascii="Cambria" w:hAnsi="Cambria"/>
          <w:b/>
          <w:sz w:val="22"/>
          <w:szCs w:val="22"/>
        </w:rPr>
        <w:t xml:space="preserve">, </w:t>
      </w:r>
      <w:r w:rsidRPr="00451AF8">
        <w:rPr>
          <w:rFonts w:ascii="Cambria" w:hAnsi="Cambria"/>
          <w:bCs/>
          <w:sz w:val="22"/>
          <w:szCs w:val="22"/>
        </w:rPr>
        <w:t xml:space="preserve">zapísaný </w:t>
      </w:r>
      <w:r>
        <w:rPr>
          <w:rFonts w:ascii="Cambria" w:hAnsi="Cambria"/>
          <w:bCs/>
          <w:sz w:val="22"/>
          <w:szCs w:val="22"/>
        </w:rPr>
        <w:t>na liste vlastníctva č. 1876 na Okresnom úrade v Martine, katastrálnom odbore, nachádzajúci sa v katastrálnom území Vrútky, v zastavanom území mesta</w:t>
      </w:r>
    </w:p>
    <w:p w:rsidR="00507CDB" w:rsidRDefault="00507CDB" w:rsidP="00D42AD5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v prospech Tomáš Hurta, </w:t>
      </w:r>
      <w:r>
        <w:rPr>
          <w:rFonts w:ascii="Cambria" w:hAnsi="Cambria"/>
          <w:sz w:val="22"/>
          <w:szCs w:val="22"/>
        </w:rPr>
        <w:t>rod. Hurta, bytom Novákova 555/7, 036 01 Martin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 w:rsidR="00507CDB" w:rsidRDefault="00507CDB" w:rsidP="00D42AD5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507CDB" w:rsidRDefault="00507CDB" w:rsidP="00D42AD5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pozemok bezprostredne súvisí s pozemkom, ktorého je žiadateľ vlastníkom a predávaný pozemok predstavuje vstup na tento pozemok. Mesto pozemok nevyužíva, spĺňa kritériá zvyškového pozemku v zmysle Zásad hospodárenia a nakladania s majetkom Mesta Vrútky č. 3/2018.</w:t>
      </w:r>
    </w:p>
    <w:p w:rsidR="00507CDB" w:rsidRDefault="00507CDB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507CDB" w:rsidRDefault="00507CDB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507CDB" w:rsidRDefault="00507CDB" w:rsidP="00C945A8">
      <w:pPr>
        <w:tabs>
          <w:tab w:val="left" w:pos="1080"/>
        </w:tabs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/>
          <w:bCs/>
        </w:rPr>
        <w:t>Stanovisko komisie finančnej, správy majetku, výstavby, územného rozvoja a životného prostredia</w:t>
      </w:r>
      <w:r>
        <w:rPr>
          <w:rFonts w:ascii="Cambria" w:hAnsi="Cambria"/>
          <w:b/>
          <w:bCs/>
          <w:sz w:val="22"/>
          <w:szCs w:val="22"/>
        </w:rPr>
        <w:t>:</w:t>
      </w:r>
      <w:r>
        <w:rPr>
          <w:rFonts w:ascii="Cambria" w:hAnsi="Cambria"/>
          <w:bCs/>
          <w:sz w:val="22"/>
          <w:szCs w:val="22"/>
        </w:rPr>
        <w:t xml:space="preserve"> odporúča schváliť odpredaj pozemkov za cenu 15,- EUR.</w:t>
      </w:r>
    </w:p>
    <w:p w:rsidR="00507CDB" w:rsidRDefault="00507CDB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507CDB" w:rsidRPr="001C2EF2" w:rsidRDefault="00507CDB" w:rsidP="00C945A8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Spracoval a predkladá: </w:t>
      </w:r>
      <w:r w:rsidRPr="001C2EF2">
        <w:rPr>
          <w:rFonts w:ascii="Cambria" w:hAnsi="Cambria"/>
          <w:b/>
          <w:bCs/>
          <w:sz w:val="22"/>
          <w:szCs w:val="22"/>
        </w:rPr>
        <w:t xml:space="preserve">JUDr. Ing. J. Rišianová, </w:t>
      </w:r>
      <w:r w:rsidRPr="001C2EF2">
        <w:rPr>
          <w:rFonts w:ascii="Cambria" w:hAnsi="Cambria"/>
          <w:bCs/>
          <w:sz w:val="22"/>
          <w:szCs w:val="22"/>
        </w:rPr>
        <w:t>vedúca odboru služieb</w:t>
      </w:r>
    </w:p>
    <w:p w:rsidR="00507CDB" w:rsidRPr="001C2EF2" w:rsidRDefault="00507CDB" w:rsidP="00C945A8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</w:p>
    <w:p w:rsidR="00507CDB" w:rsidRDefault="00507CDB" w:rsidP="00C945A8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Vo Vrútkach, 06.08.2021</w:t>
      </w:r>
    </w:p>
    <w:p w:rsidR="00507CDB" w:rsidRDefault="00507CDB" w:rsidP="00C945A8">
      <w:pPr>
        <w:tabs>
          <w:tab w:val="left" w:pos="1080"/>
        </w:tabs>
        <w:jc w:val="right"/>
        <w:rPr>
          <w:rFonts w:ascii="Cambria" w:hAnsi="Cambria"/>
        </w:rPr>
      </w:pPr>
    </w:p>
    <w:p w:rsidR="00507CDB" w:rsidRDefault="00507CDB" w:rsidP="00C945A8">
      <w:pPr>
        <w:tabs>
          <w:tab w:val="left" w:pos="1080"/>
        </w:tabs>
        <w:jc w:val="right"/>
        <w:rPr>
          <w:rFonts w:ascii="Cambria" w:hAnsi="Cambria"/>
        </w:rPr>
      </w:pPr>
    </w:p>
    <w:p w:rsidR="00507CDB" w:rsidRDefault="00507CDB" w:rsidP="00C945A8">
      <w:pPr>
        <w:tabs>
          <w:tab w:val="left" w:pos="1080"/>
        </w:tabs>
        <w:jc w:val="right"/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...................................................                                       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podpis predkladateľa </w:t>
      </w:r>
      <w:r>
        <w:t xml:space="preserve"> </w:t>
      </w:r>
    </w:p>
    <w:p w:rsidR="00507CDB" w:rsidRDefault="00507CDB" w:rsidP="00C945A8">
      <w:pPr>
        <w:tabs>
          <w:tab w:val="left" w:pos="1080"/>
        </w:tabs>
        <w:jc w:val="right"/>
      </w:pPr>
    </w:p>
    <w:p w:rsidR="00507CDB" w:rsidRDefault="00507CDB" w:rsidP="00C945A8">
      <w:pPr>
        <w:rPr>
          <w:b/>
        </w:rPr>
      </w:pPr>
      <w:r>
        <w:rPr>
          <w:b/>
        </w:rPr>
        <w:t>Dôvodová správa</w:t>
      </w:r>
    </w:p>
    <w:p w:rsidR="00507CDB" w:rsidRDefault="00507CDB" w:rsidP="00C945A8">
      <w:pPr>
        <w:rPr>
          <w:b/>
        </w:rPr>
      </w:pPr>
    </w:p>
    <w:p w:rsidR="00507CDB" w:rsidRDefault="00507CDB" w:rsidP="00C945A8">
      <w:pPr>
        <w:rPr>
          <w:b/>
        </w:rPr>
      </w:pPr>
    </w:p>
    <w:p w:rsidR="00507CDB" w:rsidRDefault="00507CDB" w:rsidP="00C945A8">
      <w:pPr>
        <w:spacing w:line="360" w:lineRule="auto"/>
        <w:jc w:val="both"/>
      </w:pPr>
      <w:r>
        <w:t>Pán Tomáš Hurta požiadal mesto o odpredaj pozemku p.č. KN C 446/33, cez ktorý prechádza na pozemok – p.č. KN C 446/11, ktorý je jeho vlastníctvom. Na pozemku, ktorý chce odkúpiť mu stávajú motorové vozidla a on sa nemôže dostať na svoj pozemok. Odkúpením tohto  pozemku nebude obmedzené vlastníctvo ostatných susedov.  Mesto pozemok nevyužíva považuje ho za zbytkový. Z toho dôvodu navrhuje mestský úrad uvedený pozemok odpredať ako prípad hodný osobitného zreteľa. Mestské zastupiteľstvo v apríli 2021 odpredalo pozemky p. Gírethovi, z rovnakého dôvodu. Mestský úrad vo Vrútkach predpokladá, že do konca roka budú aj ostatní vlastníci pozemkov žiadať odkúpenie vstupov na tieto pozemky, keďže im iní parkujú na týchto pozemkoch a oni sa nemajú akým spôsobom dostať na svoje pozemky.</w:t>
      </w:r>
    </w:p>
    <w:p w:rsidR="00507CDB" w:rsidRDefault="00507CDB" w:rsidP="00C945A8">
      <w:pPr>
        <w:spacing w:line="360" w:lineRule="auto"/>
        <w:jc w:val="both"/>
      </w:pPr>
    </w:p>
    <w:p w:rsidR="00507CDB" w:rsidRDefault="00507CDB" w:rsidP="00C945A8">
      <w:pPr>
        <w:spacing w:line="360" w:lineRule="auto"/>
        <w:jc w:val="both"/>
      </w:pPr>
      <w:r w:rsidRPr="003E7620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2" o:spid="_x0000_i1025" type="#_x0000_t75" style="width:453.75pt;height:639pt;visibility:visible">
            <v:imagedata r:id="rId5" o:title=""/>
          </v:shape>
        </w:pict>
      </w:r>
    </w:p>
    <w:p w:rsidR="00507CDB" w:rsidRDefault="00507CDB"/>
    <w:sectPr w:rsidR="00507CDB" w:rsidSect="00EF0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12579"/>
    <w:multiLevelType w:val="hybridMultilevel"/>
    <w:tmpl w:val="312E3734"/>
    <w:lvl w:ilvl="0" w:tplc="899A4E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</w:rPr>
    </w:lvl>
    <w:lvl w:ilvl="1" w:tplc="0E927A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D0041DF"/>
    <w:multiLevelType w:val="hybridMultilevel"/>
    <w:tmpl w:val="CEE81162"/>
    <w:lvl w:ilvl="0" w:tplc="9392AC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mbria" w:eastAsia="Times New Roman" w:hAnsi="Cambria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45A8"/>
    <w:rsid w:val="000B19B4"/>
    <w:rsid w:val="00183068"/>
    <w:rsid w:val="001B7317"/>
    <w:rsid w:val="001C2EF2"/>
    <w:rsid w:val="0033171D"/>
    <w:rsid w:val="00350E93"/>
    <w:rsid w:val="003E7620"/>
    <w:rsid w:val="00426431"/>
    <w:rsid w:val="00451AF8"/>
    <w:rsid w:val="00483F83"/>
    <w:rsid w:val="004A01CF"/>
    <w:rsid w:val="00507CDB"/>
    <w:rsid w:val="00515EAE"/>
    <w:rsid w:val="00565B08"/>
    <w:rsid w:val="00642B78"/>
    <w:rsid w:val="00646F38"/>
    <w:rsid w:val="006E5DBB"/>
    <w:rsid w:val="006F304A"/>
    <w:rsid w:val="007829DB"/>
    <w:rsid w:val="008820EF"/>
    <w:rsid w:val="00897820"/>
    <w:rsid w:val="008F0170"/>
    <w:rsid w:val="00922786"/>
    <w:rsid w:val="009920EF"/>
    <w:rsid w:val="009B59E8"/>
    <w:rsid w:val="00B336E1"/>
    <w:rsid w:val="00BC1659"/>
    <w:rsid w:val="00BE15E2"/>
    <w:rsid w:val="00C25B27"/>
    <w:rsid w:val="00C945A8"/>
    <w:rsid w:val="00D42AD5"/>
    <w:rsid w:val="00E746AB"/>
    <w:rsid w:val="00EF0BDF"/>
    <w:rsid w:val="00FC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A8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19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19B4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06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78</TotalTime>
  <Pages>3</Pages>
  <Words>565</Words>
  <Characters>3223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jrisianova</dc:creator>
  <cp:keywords/>
  <dc:description/>
  <cp:lastModifiedBy>Kolesar</cp:lastModifiedBy>
  <cp:revision>5</cp:revision>
  <cp:lastPrinted>2021-05-10T08:59:00Z</cp:lastPrinted>
  <dcterms:created xsi:type="dcterms:W3CDTF">2021-08-06T09:06:00Z</dcterms:created>
  <dcterms:modified xsi:type="dcterms:W3CDTF">2021-09-17T13:31:00Z</dcterms:modified>
</cp:coreProperties>
</file>